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2C6BF" w14:textId="77777777" w:rsidR="005736AC" w:rsidRDefault="00372A8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ANEXO I - MODELO</w:t>
      </w:r>
    </w:p>
    <w:p w14:paraId="616F6A72" w14:textId="77777777" w:rsidR="005736AC" w:rsidRDefault="00372A8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OFÍCIO DE ENCAMINHAMENTO DA PRESTAÇÃO DE CONTAS</w:t>
      </w:r>
    </w:p>
    <w:p w14:paraId="0A53882F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9C34B6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09F0874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Nova Friburgo, _____ de _____________ de 2021</w:t>
      </w:r>
    </w:p>
    <w:p w14:paraId="101417EB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DE65AAD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Secretaria Municipal de Cultura de Nova Friburgo</w:t>
      </w:r>
    </w:p>
    <w:p w14:paraId="3931838D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Assunto: Prestação de Contas Cadastro nº XXXX</w:t>
      </w:r>
    </w:p>
    <w:p w14:paraId="3B9096DC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4F83935" w14:textId="77777777" w:rsidR="005736AC" w:rsidRDefault="00372A8E">
      <w:pPr>
        <w:spacing w:before="240" w:after="0" w:line="240" w:lineRule="auto"/>
        <w:jc w:val="both"/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Eu, ___________________________________, inscrito(a) no CPF sob o nº _______________________, como representante do território/espaço cultural _____________________, habilitado no inciso II da Lei Aldir Blanc na Cidade de Nova Friburgo, venho por meio dest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comprovar o encaminhamento da Prestação de Contas para a Secretaria Municipal de Cultura de Nova Friburgo, indicando a aplicação dos recursos recebidos, no valor total de R$ ___________ (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  <w:lang w:eastAsia="pt-BR"/>
        </w:rPr>
        <w:t>valor por extenso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).</w:t>
      </w:r>
    </w:p>
    <w:p w14:paraId="31B78471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860A2E3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E55D560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DE7A7D5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</w:t>
      </w:r>
    </w:p>
    <w:p w14:paraId="5B1E55B1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Assinat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ura</w:t>
      </w:r>
    </w:p>
    <w:p w14:paraId="35CA53CC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do(a) proponente</w:t>
      </w:r>
    </w:p>
    <w:p w14:paraId="2DFD938D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CNPJ/CPF nº</w:t>
      </w:r>
    </w:p>
    <w:p w14:paraId="741244E9" w14:textId="77777777" w:rsidR="005736AC" w:rsidRDefault="00372A8E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7BEAA3CA" w14:textId="77777777" w:rsidR="005736AC" w:rsidRDefault="00372A8E">
      <w:pPr>
        <w:spacing w:after="240" w:line="240" w:lineRule="auto"/>
        <w:jc w:val="center"/>
      </w:pP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br/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ANEXO III –</w:t>
      </w:r>
    </w:p>
    <w:p w14:paraId="739A740A" w14:textId="77777777" w:rsidR="005736AC" w:rsidRDefault="00372A8E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MODELO - PAGAMENTOS ATRAVÉS DE RECIBO SIMPLES (Pessoa Física)</w:t>
      </w:r>
    </w:p>
    <w:p w14:paraId="0762A6FC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EACD50E" w14:textId="77777777" w:rsidR="005736AC" w:rsidRDefault="00372A8E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Recibo número: ________________________ / ANO ________)</w:t>
      </w:r>
    </w:p>
    <w:p w14:paraId="77766D2C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5473131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Nova Friburgo, ___ de___________ de ______.</w:t>
      </w:r>
    </w:p>
    <w:p w14:paraId="6736D02F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DD7B6F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Eu,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___________________________________________________________, CPF: _____________________, RG: ______________________, recebi, da ___________________, CNPJ_______________________________, o valor de R$ _________________ (_____________________________________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____________________), pelo serviço de ___________________________________________. Este valor refere-se aos gastos realizados pelo território/espaço cultural: ____________________________________________________, habilitado no Inciso II da Lei Aldir Blanc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17D51B6E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58A1716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  <w:t>Observações: (não obrigatório)</w:t>
      </w:r>
    </w:p>
    <w:p w14:paraId="7DA495CF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  <w:t>_______________________________________________________________</w:t>
      </w:r>
    </w:p>
    <w:p w14:paraId="2E1418D7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409C6A6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616A047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</w:t>
      </w:r>
    </w:p>
    <w:p w14:paraId="7D0F92B0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Assinatura</w:t>
      </w:r>
    </w:p>
    <w:p w14:paraId="597B7467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 prestador do serviço</w:t>
      </w:r>
    </w:p>
    <w:p w14:paraId="702D8708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CNPJ/CPF nº</w:t>
      </w:r>
    </w:p>
    <w:p w14:paraId="1DA2222A" w14:textId="77777777" w:rsidR="005736AC" w:rsidRDefault="005736AC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0055A3B" w14:textId="77777777" w:rsidR="005736AC" w:rsidRDefault="005736AC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637363" w14:textId="77777777" w:rsidR="005736AC" w:rsidRDefault="005736AC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4E4A72" w14:textId="77777777" w:rsidR="005736AC" w:rsidRDefault="005736AC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88ADB11" w14:textId="77777777" w:rsidR="005736AC" w:rsidRDefault="005736AC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2030B58" w14:textId="77777777" w:rsidR="005736AC" w:rsidRDefault="00372A8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ANEXO IV - MODELO - RECIBO DE REEMBOLSO</w:t>
      </w:r>
    </w:p>
    <w:p w14:paraId="39D70596" w14:textId="77777777" w:rsidR="005736AC" w:rsidRDefault="005736AC">
      <w:pPr>
        <w:spacing w:before="24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8FE2470" w14:textId="77777777" w:rsidR="005736AC" w:rsidRDefault="00372A8E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Recibo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número: ________________________ / ANO ________)</w:t>
      </w:r>
    </w:p>
    <w:p w14:paraId="18C8811B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Nº do Cadastro: </w:t>
      </w:r>
    </w:p>
    <w:p w14:paraId="5F0DA6EC" w14:textId="77777777" w:rsidR="005736AC" w:rsidRDefault="00372A8E">
      <w:pPr>
        <w:spacing w:before="240" w:after="0" w:line="240" w:lineRule="auto"/>
        <w:jc w:val="both"/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Nova Friburgo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___ de___________ de ______.</w:t>
      </w:r>
    </w:p>
    <w:p w14:paraId="29C99BD4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66BE3AA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Eu, ___________________________________________________________, CPF: _____________________, RG: ______________________, recebi, da 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______, CNPJ_____________________________, a título de reembolso, o valor de R$ ____________ (_________________________________________________________). O valor reembolsado está de acordo com as notas fiscais e outros documentos comprobatórios por mim ent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regues e que se encontram em anexo a este recibo. Este valor de reembolso refere-se aos gastos realizados pelo território/espaço cultural: ____________________________________________________, habilitado no Inciso II da Lei Aldir Blanc.</w:t>
      </w:r>
    </w:p>
    <w:p w14:paraId="6409CDD1" w14:textId="77777777" w:rsidR="005736AC" w:rsidRDefault="00372A8E">
      <w:pPr>
        <w:spacing w:before="240" w:after="0" w:line="240" w:lineRule="auto"/>
        <w:jc w:val="both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Tipo de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reembolso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  <w:lang w:eastAsia="pt-BR"/>
        </w:rPr>
        <w:t>transporte, alimentação, pagamento de conta, aluguel, etc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):</w:t>
      </w:r>
    </w:p>
    <w:p w14:paraId="6729BBB1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</w:t>
      </w:r>
    </w:p>
    <w:p w14:paraId="47125D4D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692314F" w14:textId="77777777" w:rsidR="005736AC" w:rsidRDefault="00372A8E">
      <w:pPr>
        <w:spacing w:before="240" w:after="0" w:line="240" w:lineRule="auto"/>
        <w:jc w:val="both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Descrição e justificativa do reembolso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14:paraId="517A7179" w14:textId="77777777" w:rsidR="005736AC" w:rsidRDefault="00372A8E">
      <w:pPr>
        <w:spacing w:before="240" w:after="0" w:line="240" w:lineRule="auto"/>
        <w:jc w:val="both"/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  <w:lang w:eastAsia="pt-BR"/>
        </w:rPr>
        <w:t xml:space="preserve">Por exemplo: caso seja transporte, detalhar o meio de transporte, 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  <w:lang w:eastAsia="pt-BR"/>
        </w:rPr>
        <w:t>deslocamento realizado, e quais atividades estão relacionadas tais despesas essenciais a manutenção do espaço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14:paraId="61601DA0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</w:t>
      </w:r>
    </w:p>
    <w:p w14:paraId="3F5D67D4" w14:textId="77777777" w:rsidR="005736AC" w:rsidRDefault="005736AC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D650EA6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  <w:t>Observações: (não obrigatório)</w:t>
      </w:r>
    </w:p>
    <w:p w14:paraId="28EFDFF5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  <w:t>_________________________________________________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highlight w:val="yellow"/>
          <w:u w:val="single"/>
          <w:lang w:eastAsia="pt-BR"/>
        </w:rPr>
        <w:t>______________</w:t>
      </w:r>
    </w:p>
    <w:p w14:paraId="156F71FA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F745198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</w:t>
      </w:r>
    </w:p>
    <w:p w14:paraId="5C6B22E3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Assinatura</w:t>
      </w:r>
    </w:p>
    <w:p w14:paraId="1526433F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do(a) proponente</w:t>
      </w:r>
    </w:p>
    <w:p w14:paraId="77EE8720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CNPJ/CPF nº</w:t>
      </w:r>
    </w:p>
    <w:p w14:paraId="14C2BC28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DB902CE" w14:textId="77777777" w:rsidR="005736AC" w:rsidRDefault="00372A8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ANEXO V - MODELO DE JUSTIFICATIVAS PARA OUTRAS DESPESAS </w:t>
      </w:r>
    </w:p>
    <w:p w14:paraId="0DAD5C20" w14:textId="77777777" w:rsidR="005736AC" w:rsidRDefault="00372A8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(aquelas enquadradas no item 10.1.6. outras despesas relativas à manutenção da atividade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cultural do beneficiário)</w:t>
      </w:r>
    </w:p>
    <w:p w14:paraId="4EB3EF72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7F5CE9D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Nova Friburgo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,, ___ de___________ de ______.</w:t>
      </w:r>
    </w:p>
    <w:p w14:paraId="5C0453F2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Nº do Cadastro: </w:t>
      </w:r>
    </w:p>
    <w:p w14:paraId="2D154EDF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Eu, ___________________________________, inscrito(a) no CPF/CNPJ sob o nº _______________________, como representante do território/espaço cultural 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__, habilitado no inciso II da Lei Aldir Blanc na Cidade de Nova Friburgo, venho por meio deste justificar as despesas que se enquadram no item 10.1.6 (outras despesas relativas à manutenção da atividade cultural do beneficiário) da regulamentação municipa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l, conforme descritivo a seguir: </w:t>
      </w:r>
    </w:p>
    <w:p w14:paraId="257F8054" w14:textId="77777777" w:rsidR="005736AC" w:rsidRDefault="005736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8484" w:type="dxa"/>
        <w:tblCellMar>
          <w:top w:w="100" w:type="dxa"/>
          <w:left w:w="9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00"/>
        <w:gridCol w:w="1800"/>
        <w:gridCol w:w="1430"/>
        <w:gridCol w:w="4854"/>
      </w:tblGrid>
      <w:tr w:rsidR="005736AC" w14:paraId="46F9E3F2" w14:textId="77777777">
        <w:tc>
          <w:tcPr>
            <w:tcW w:w="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76ADCA6" w14:textId="77777777" w:rsidR="005736AC" w:rsidRDefault="005736A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8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99FA6BE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Descrição do item/serviço</w:t>
            </w:r>
          </w:p>
        </w:tc>
        <w:tc>
          <w:tcPr>
            <w:tcW w:w="14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CCCAA15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Valor total da despesa</w:t>
            </w:r>
          </w:p>
        </w:tc>
        <w:tc>
          <w:tcPr>
            <w:tcW w:w="4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2A5A00D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Justificativa</w:t>
            </w:r>
          </w:p>
        </w:tc>
      </w:tr>
      <w:tr w:rsidR="005736AC" w14:paraId="700867C8" w14:textId="77777777">
        <w:tc>
          <w:tcPr>
            <w:tcW w:w="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BAA90DA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9840882" w14:textId="77777777" w:rsidR="005736AC" w:rsidRDefault="005736AC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3947533F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  <w:t>(descrição do item)</w:t>
            </w:r>
          </w:p>
          <w:p w14:paraId="00516092" w14:textId="77777777" w:rsidR="005736AC" w:rsidRDefault="005736A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4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CF27BDB" w14:textId="77777777" w:rsidR="005736AC" w:rsidRDefault="005736AC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0D8670F5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  <w:t>(valor total)</w:t>
            </w:r>
          </w:p>
        </w:tc>
        <w:tc>
          <w:tcPr>
            <w:tcW w:w="4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9A8142F" w14:textId="77777777" w:rsidR="005736AC" w:rsidRDefault="00372A8E">
            <w:pPr>
              <w:spacing w:before="240"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  <w:t xml:space="preserve">(justificar a importância deste item para a manutenção e/ou existência do terrítório/espaço cultural em meio ao </w:t>
            </w:r>
            <w:r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pt-BR"/>
              </w:rPr>
              <w:t>período de calamidade pública)</w:t>
            </w:r>
          </w:p>
          <w:p w14:paraId="401B3D38" w14:textId="77777777" w:rsidR="005736AC" w:rsidRDefault="005736AC">
            <w:pPr>
              <w:spacing w:before="24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736AC" w14:paraId="1BA6B740" w14:textId="77777777">
        <w:tc>
          <w:tcPr>
            <w:tcW w:w="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D8246B7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8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9DF930D" w14:textId="77777777" w:rsidR="005736AC" w:rsidRDefault="00372A8E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</w:p>
        </w:tc>
        <w:tc>
          <w:tcPr>
            <w:tcW w:w="14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11938E1" w14:textId="77777777" w:rsidR="005736AC" w:rsidRDefault="005736A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FA803CD" w14:textId="77777777" w:rsidR="005736AC" w:rsidRDefault="005736A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736AC" w14:paraId="604AE808" w14:textId="77777777">
        <w:tc>
          <w:tcPr>
            <w:tcW w:w="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5D0DBC1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8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88B5C39" w14:textId="77777777" w:rsidR="005736AC" w:rsidRDefault="00372A8E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</w:p>
        </w:tc>
        <w:tc>
          <w:tcPr>
            <w:tcW w:w="14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55DB9C5" w14:textId="77777777" w:rsidR="005736AC" w:rsidRDefault="005736A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7AC83D8" w14:textId="77777777" w:rsidR="005736AC" w:rsidRDefault="005736A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736AC" w14:paraId="2C5F09CE" w14:textId="77777777">
        <w:tc>
          <w:tcPr>
            <w:tcW w:w="4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4B470B2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...</w:t>
            </w:r>
          </w:p>
        </w:tc>
        <w:tc>
          <w:tcPr>
            <w:tcW w:w="18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95424D3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...</w:t>
            </w:r>
          </w:p>
          <w:p w14:paraId="7C15630D" w14:textId="77777777" w:rsidR="005736AC" w:rsidRDefault="005736AC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4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B85F6F6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...</w:t>
            </w:r>
          </w:p>
        </w:tc>
        <w:tc>
          <w:tcPr>
            <w:tcW w:w="4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D602458" w14:textId="77777777" w:rsidR="005736AC" w:rsidRDefault="00372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...</w:t>
            </w:r>
          </w:p>
        </w:tc>
      </w:tr>
    </w:tbl>
    <w:p w14:paraId="5507E266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</w:t>
      </w:r>
    </w:p>
    <w:p w14:paraId="2A855699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Assinatura</w:t>
      </w:r>
    </w:p>
    <w:p w14:paraId="5857E281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do(a) proponente</w:t>
      </w:r>
    </w:p>
    <w:p w14:paraId="3E994E2C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CNPJ/CPF nº</w:t>
      </w:r>
    </w:p>
    <w:p w14:paraId="1A58C9A0" w14:textId="77777777" w:rsidR="005736AC" w:rsidRDefault="005736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B3BB838" w14:textId="77777777" w:rsidR="005736AC" w:rsidRDefault="005736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D1725EC" w14:textId="77777777" w:rsidR="005736AC" w:rsidRDefault="005736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C167F97" w14:textId="77777777" w:rsidR="005736AC" w:rsidRDefault="005736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62987D1" w14:textId="77777777" w:rsidR="005736AC" w:rsidRDefault="00372A8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ANEXO VI - MODELO - TERMO DE COMPROMISSO DE REALIZAÇÃO </w:t>
      </w:r>
    </w:p>
    <w:p w14:paraId="224C2D1A" w14:textId="77777777" w:rsidR="005736AC" w:rsidRDefault="00372A8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DA CONTRAPARTIDA NO ANO DE 2021</w:t>
      </w:r>
    </w:p>
    <w:p w14:paraId="5F6AFF8E" w14:textId="77777777" w:rsidR="005736AC" w:rsidRDefault="005736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6DAE4DF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Nº do Cadastro: </w:t>
      </w:r>
    </w:p>
    <w:p w14:paraId="368B0346" w14:textId="77777777" w:rsidR="005736AC" w:rsidRDefault="005736A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E095A1E" w14:textId="77777777" w:rsidR="005736AC" w:rsidRDefault="005736AC">
      <w:pPr>
        <w:shd w:val="clear" w:color="auto" w:fill="FFFFFF"/>
        <w:spacing w:after="0" w:line="240" w:lineRule="auto"/>
        <w:ind w:left="1420" w:firstLine="70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7D2E188" w14:textId="77777777" w:rsidR="005736AC" w:rsidRDefault="005736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022CD77" w14:textId="77777777" w:rsidR="005736AC" w:rsidRDefault="00372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Eu, _________________________, inscrito CPF n°___________________________________________________, RG n°___________________________, (representante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legal do CNPJ ___________________________), representante do espaço/território cultural____________________________________ contemplado no Cadastramento de espaços artísticos e culturais, microempresas e pequenas empresas culturais, cooperativas, institui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ções e organizações culturais comunitárias - 2020 - Chamada Pública nº 01/2020 – referente ao inciso II da Lei Aldir Blanc, me comprometo a realizar as atividades de contrapartidas acordada junto a Secretaria Municipal de Cultura de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Nova Friburgo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,. Também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 comprometo a produzir relatório de comprovação das atividades contendo fotos, postagens em redes sociais, gravações e outros materiais comprobatórios a serem entregues à prefeitura dentro do prazo máximo de 30 de maio de 2021.</w:t>
      </w:r>
    </w:p>
    <w:p w14:paraId="22310468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D82C9C5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D83690D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561F370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9C4CFC0" w14:textId="77777777" w:rsidR="005736AC" w:rsidRDefault="00372A8E">
      <w:pPr>
        <w:shd w:val="clear" w:color="auto" w:fill="FFFFFF"/>
        <w:spacing w:after="0" w:line="240" w:lineRule="auto"/>
        <w:jc w:val="both"/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Nova Friburgo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____de _________202_. </w:t>
      </w:r>
    </w:p>
    <w:p w14:paraId="4E62DE34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1F3487B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D307D7D" w14:textId="77777777" w:rsidR="005736AC" w:rsidRDefault="005736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84ADFFB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</w:t>
      </w:r>
    </w:p>
    <w:p w14:paraId="2B7F632C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Assinatura</w:t>
      </w:r>
    </w:p>
    <w:p w14:paraId="510C514C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do(a) proponente</w:t>
      </w:r>
    </w:p>
    <w:p w14:paraId="6097A0EE" w14:textId="77777777" w:rsidR="005736AC" w:rsidRDefault="00372A8E">
      <w:p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CNPJ/CPF nº</w:t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</w:p>
    <w:sectPr w:rsidR="005736AC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8783811-5E6D-4E2F-AEF7-C38A1CFC1044}"/>
    <w:embedItalic r:id="rId2" w:fontKey="{C15BB599-B09C-4D8D-B9AF-2E4D6F8BE088}"/>
  </w:font>
  <w:font w:name="DejaVu Sans">
    <w:altName w:val="Verdan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227077A0-63BE-40DF-909E-D7B86868AF92}"/>
    <w:embedItalic r:id="rId4" w:fontKey="{45DCF7B4-55E8-482F-B776-44C6AACEDF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9A7E9B2-D9ED-4263-A650-F863BAE8D6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72A8E"/>
    <w:rsid w:val="00372A8E"/>
    <w:rsid w:val="0057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C00D"/>
  <w15:docId w15:val="{8E29135D-4AA0-450D-9E50-42868A4A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DejaVu Sans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e\Downloads\Anexos%20I,%20III,%20IV,%20V%20E%20VI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Anexos I, III, IV, V E VI.dotx</Template>
  <TotalTime>1</TotalTime>
  <Pages>5</Pages>
  <Words>822</Words>
  <Characters>4440</Characters>
  <Application>Microsoft Office Word</Application>
  <DocSecurity>0</DocSecurity>
  <Lines>37</Lines>
  <Paragraphs>10</Paragraphs>
  <ScaleCrop>false</ScaleCrop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dc:description/>
  <cp:lastModifiedBy>Alexandre Ricarte</cp:lastModifiedBy>
  <cp:revision>1</cp:revision>
  <dcterms:created xsi:type="dcterms:W3CDTF">2021-04-07T21:06:00Z</dcterms:created>
  <dcterms:modified xsi:type="dcterms:W3CDTF">2021-04-07T21:07:00Z</dcterms:modified>
  <dc:language>pt-BR</dc:language>
</cp:coreProperties>
</file>